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AB5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>Fiche de travail</w:t>
      </w:r>
      <w:bookmarkStart w:id="0" w:name="_GoBack"/>
      <w:bookmarkEnd w:id="0"/>
    </w:p>
    <w:p w:rsidR="00BE7AB5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3E5B3A">
        <w:rPr>
          <w:rFonts w:ascii="Arial" w:hAnsi="Arial" w:cs="Arial"/>
          <w:b/>
          <w:bCs/>
          <w:sz w:val="24"/>
          <w:szCs w:val="24"/>
          <w:lang w:val="fr-FR"/>
        </w:rPr>
        <w:t>Les remplacants du  verbe mettre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verbe mettre, employé dans de nom</w:t>
      </w:r>
      <w:r w:rsidRPr="003E5B3A">
        <w:rPr>
          <w:rFonts w:ascii="Arial" w:hAnsi="Arial" w:cs="Arial"/>
          <w:sz w:val="24"/>
          <w:szCs w:val="24"/>
          <w:lang w:val="fr-FR"/>
        </w:rPr>
        <w:softHyphen/>
        <w:t>breuses expressions, peut souvent être remplacé par un autre verbe.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de l’ordre, c’est ranger.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un bouton à une robe, c’est coudre ce bouton.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Dans la liste, trouve le verbe qui peut remplacer chaque expression contenant le verbe mettre.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terminer donner naissance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enterrer économiser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fermer s’habiller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partir déranger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assembler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au monde 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fin 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de l’argent de côté 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en terre 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ses vêtements 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le verrou 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la clef sous la porte 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ensemble 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sens dessus dessous 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Écris la définition qui correspond à chaque expression.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de l’eau dans son vin, c’est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1.mélanger du vin et de l’eau.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2.se montrer moins agressif.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Se mettre le doigt dans l’œil, c’est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1.se tromper.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2.se griffer l’œil.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3.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Se mettre au régime, c’est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1.manger un régime de bananes.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2.manger moins.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la clé sous la porte, c’est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1.partir sans regret.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2.poser la clé sous le paillasson.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un verbe au présent, c’est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1.faire un cadeau.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2.conjuguer ce verbe.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Associe chaque expression à sa définition.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Se mettre dans de mauvais draps.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la charrue avant les bœufs.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sur la bonne route.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Mettre son nez dans quelque chose.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Y mettre du sien.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Se mettre en tête.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Mettons que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1. indiquer le bon trajet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2. ne pas respecter l’ordre des choses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3. faire un effort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4. s’imaginer quelque chose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5. faire en sorte qu’on risque d’avoir des ennuis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6. s’occuper de ce qui ne nous regarde pas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7. supposons que 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3E5B3A">
        <w:rPr>
          <w:rFonts w:ascii="Arial" w:hAnsi="Arial" w:cs="Arial"/>
          <w:b/>
          <w:bCs/>
          <w:sz w:val="24"/>
          <w:szCs w:val="24"/>
          <w:lang w:val="fr-FR"/>
        </w:rPr>
        <w:t xml:space="preserve">Les remplacants du verbe dire </w:t>
      </w: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Dire quelque chose à l’oreille de quelqu’un, c’est le dire tout bas pour que les autres n’entendent pas.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Pour chaque expression contenant le verbe dire, trouve l’explication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dire la vérité ______________________________________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dire quelque chose à voix basse ______________________________________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dire quelque chose entre ses dents _____________________________________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avoir toujours quelque chose à dire _____________________________________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c’est :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marmonner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être bavard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chuchoter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ne pas mentir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Pour chaque phrase, cherche la signification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a) Tu racontes des âneries.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b) Je ne t’entends pas.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c) Je vais le répéter à maman.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d) L’avion décolle à l’heure dite.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e) Le l’avais bien dit.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signifie :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tu ne dis rien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tu dis des bêtises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à l’heure prévue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je vais le dire à maman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je l’avais prévu.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Pour chaque phrase, cherche la signification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Dire la bonne aventure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- raconter une aventure.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- prévoir l’avenir.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- rire d’une bonne blague.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Mon petit doigt l’a dit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- mon petit doigt parle.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- mon petit doigt saigne.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- je ne dirai pas comment je l’ai appris.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Les proverbes sont de petites phrases, exprimant souvent une moralité, qui sont devenues populaires.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Tant va la cruche à l’eau qu’à la fin elle se casse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signifie que tout finit par s’user.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Assemble proverbes et explications.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a) Qui va à la chasse perd sa place.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b) C’est en forgeant qu’on devient forgeron.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c) Qui vole un œuf vole un bœuf.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d) Après la pluie, le beau temps.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e)Autres temps, autres mœurs.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………Autres époques, autres habitudes.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………C’est en s’exerçant qu’on devient adroit.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………Après la tristesse, le bonheur.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………Qui vole peu volera beaucoup.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………Qui quitte sa place la retrouve occupée.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____________________________________________________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a) Noël au balcon, Pâques au tison.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b) Qui ne risque rien n’a rien.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C) Qui se ressemble s’assemble.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d) Plus on est de fous, plus on rit.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e) La nuit porte conseil.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………On s’amuse mieux à plusieurs que seul.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………Ceux qui ont les mêmes goûts se recherchent.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………Un succès ne peut s’obtenir sans risque.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………On réfléchit mieux la nuit.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………Si le temps est beau à Noël, il fera froid à Pâques.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3E5B3A">
        <w:rPr>
          <w:rFonts w:ascii="Arial" w:hAnsi="Arial" w:cs="Arial"/>
          <w:b/>
          <w:bCs/>
          <w:sz w:val="24"/>
          <w:szCs w:val="24"/>
          <w:lang w:val="fr-FR"/>
        </w:rPr>
        <w:t xml:space="preserve">Les noms etrangers 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Certains mots de notre vocabulaire sont empruntés à d’autres pays foot-ball signifie ballon au pied.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C’est un mot anglais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Retrouve dans la liste des mots Ita</w:t>
      </w:r>
      <w:r w:rsidRPr="003E5B3A">
        <w:rPr>
          <w:rFonts w:ascii="Arial" w:hAnsi="Arial" w:cs="Arial"/>
          <w:sz w:val="24"/>
          <w:szCs w:val="24"/>
          <w:u w:val="single"/>
          <w:lang w:val="fr-FR"/>
        </w:rPr>
        <w:softHyphen/>
        <w:t>liens celui qui correspond à chaque défi</w:t>
      </w:r>
      <w:r w:rsidRPr="003E5B3A">
        <w:rPr>
          <w:rFonts w:ascii="Arial" w:hAnsi="Arial" w:cs="Arial"/>
          <w:sz w:val="24"/>
          <w:szCs w:val="24"/>
          <w:u w:val="single"/>
          <w:lang w:val="fr-FR"/>
        </w:rPr>
        <w:softHyphen/>
        <w:t>nition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</w:rPr>
      </w:pPr>
      <w:r w:rsidRPr="003E5B3A">
        <w:rPr>
          <w:rFonts w:ascii="Arial" w:hAnsi="Arial" w:cs="Arial"/>
          <w:sz w:val="24"/>
          <w:szCs w:val="24"/>
        </w:rPr>
        <w:t>Pizza – Ravioli – spaghetti – gorgonzola – macaroni.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Petit carré de pâte farci de viande hachée. 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Pâtes en forme de longs bâtonnets pleins. 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Pâtes en forme de tubes.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Tarte en pâte à pain garnie de fro</w:t>
      </w:r>
      <w:r w:rsidRPr="003E5B3A">
        <w:rPr>
          <w:rFonts w:ascii="Arial" w:hAnsi="Arial" w:cs="Arial"/>
          <w:sz w:val="24"/>
          <w:szCs w:val="24"/>
          <w:lang w:val="fr-FR"/>
        </w:rPr>
        <w:softHyphen/>
        <w:t>mage, de tomates, de jambon, d’anchois… 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Fromage qui ressemble à du roquefort. 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Remplace chaque mot étranger employé dans les phrases suivantes par un mot français de l’encadré.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tour Montparnasse est le building le plus haut de Paris. 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Il se promène toujours avec un Walkman sur les oreilles. 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Natacha est très adroite sur son skate. 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Papa préfère les voitures avec un star</w:t>
      </w:r>
      <w:r w:rsidRPr="003E5B3A">
        <w:rPr>
          <w:rFonts w:ascii="Arial" w:hAnsi="Arial" w:cs="Arial"/>
          <w:sz w:val="24"/>
          <w:szCs w:val="24"/>
          <w:lang w:val="fr-FR"/>
        </w:rPr>
        <w:softHyphen/>
        <w:t>ter automatique. 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Les fans de cette chanteuse iront tous à son concert. 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Charly va chez sa nurse tous les soirs. _____________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foie gras peut se déguster sur des toasts _____________</w:t>
      </w:r>
    </w:p>
    <w:tbl>
      <w:tblPr>
        <w:tblW w:w="0" w:type="auto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546"/>
      </w:tblGrid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E87B9B">
              <w:rPr>
                <w:rFonts w:ascii="Arial" w:hAnsi="Arial" w:cs="Arial"/>
                <w:sz w:val="24"/>
                <w:szCs w:val="24"/>
                <w:lang w:val="fr-FR"/>
              </w:rPr>
              <w:t xml:space="preserve">tièdes. planche à roulettes </w:t>
            </w:r>
          </w:p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E87B9B">
              <w:rPr>
                <w:rFonts w:ascii="Arial" w:hAnsi="Arial" w:cs="Arial"/>
                <w:sz w:val="24"/>
                <w:szCs w:val="24"/>
                <w:lang w:val="fr-FR"/>
              </w:rPr>
              <w:t>admirateurs nourrice démarreur</w:t>
            </w:r>
          </w:p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E87B9B">
              <w:rPr>
                <w:rFonts w:ascii="Arial" w:hAnsi="Arial" w:cs="Arial"/>
                <w:sz w:val="24"/>
                <w:szCs w:val="24"/>
                <w:lang w:val="fr-FR"/>
              </w:rPr>
              <w:t>tranches de pain grillé immeuble baladeur</w:t>
            </w:r>
          </w:p>
        </w:tc>
      </w:tr>
    </w:tbl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3E5B3A">
        <w:rPr>
          <w:rFonts w:ascii="Arial" w:hAnsi="Arial" w:cs="Arial"/>
          <w:b/>
          <w:bCs/>
          <w:sz w:val="24"/>
          <w:szCs w:val="24"/>
          <w:lang w:val="fr-FR"/>
        </w:rPr>
        <w:t>Les suffixes sont des éléments placés à la fin d’un mot un autre mot: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garçon / un garçonnet.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Colorie Les mots par paires.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dent – un lit la cuisine – un dessin – un ourson – la literie – une cuisinière – du dentifrice – le dessinateur – un ours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Ecris les suffixes trouvés :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…………………………………………………………………………………..…………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Ajoute un suffixe à chaque nom.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courage 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chance 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malheur 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peur 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colère 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Une maisonnette est une petite maison. Comment appelle-t-on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petite fille ? 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petit garçon ? 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petite cloche ? 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petite tarte ? 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petite chemise ? 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b/>
          <w:bCs/>
          <w:sz w:val="24"/>
          <w:szCs w:val="24"/>
          <w:lang w:val="fr-FR"/>
        </w:rPr>
        <w:t>Les préfixes sont des éléments placés devant un mot pour former un autre mot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venir / revenir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monter / démonter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adroit / maladroit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Chaque préfixe a une signification :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re- ou r- (= répétition, retour en arrière) : revenir; retrouver; rattraper.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pré- (= avant, devant) : préfixe, prémolaire, prédir revenir;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pro- (en avant de) : projeter; provenir.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im-, in-, it-, ir-, mal- (= contraire) : immobile, incomplet, illisible, irréfléchi, maladroit.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mono- (= un) : monocoque, monoplace, monologue.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bi- (= deux) : bimensuel biréacteur bicyclette 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Sépare les préfixes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Ex Relire = Re+lire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Malhonnête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Inconnu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Décoller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Recoller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Déplier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Replier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Reconstruire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Refaire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autoroute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imperméable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En utillsant les préfixes dé, im et mal, construis les mots contraires et utilise les dans une phrase.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nouer ……………. Adresse ……………. Chance 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prévu ……………. régler……………. habile…………….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peupler……………. Heureux 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lacer ……………. prudent 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3E5B3A">
        <w:rPr>
          <w:rFonts w:ascii="Arial" w:hAnsi="Arial" w:cs="Arial"/>
          <w:b/>
          <w:bCs/>
          <w:sz w:val="24"/>
          <w:szCs w:val="24"/>
          <w:lang w:val="fr-FR"/>
        </w:rPr>
        <w:t>Certains mots ont plusieurs sens.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mot banc peut désigner un siège pour s’asseoir ou un ensemble de poissons.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Retrouve dans la liste le nom qui cor</w:t>
      </w:r>
      <w:r w:rsidRPr="003E5B3A">
        <w:rPr>
          <w:rFonts w:ascii="Arial" w:hAnsi="Arial" w:cs="Arial"/>
          <w:sz w:val="24"/>
          <w:szCs w:val="24"/>
          <w:u w:val="single"/>
          <w:lang w:val="fr-FR"/>
        </w:rPr>
        <w:softHyphen/>
        <w:t>respond à chacune des deux définitions.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(les rayons tour le verre un loup les lettres)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On en utilise un pour boire.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Les vitres sont faites dans cette matière.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On en compte 26 dans l’alphabet.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facteur les apporte.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Les gens vont souvent en faire un le dimanche pour se promener.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magicien en connaît plus d’un.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Il y en a beaucoup dans une roue de bicyclette.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Ceux du soleil nous chauffent.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C’est un petit masque noir.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femelle s’appelle la louve.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………………………………………….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Trouve le mot qui correspond à chaque paire de définitions.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C’est un fruit très juteux.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Celui qui la pratique est un pêcheur. 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On en a quand on se fait piquer par un moustique.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Ils servent à fermer un vêtement. ………………………………………………….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Elles servent à nous éclairer.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On en a souvent à cause de chaus</w:t>
      </w:r>
      <w:r w:rsidRPr="003E5B3A">
        <w:rPr>
          <w:rFonts w:ascii="Arial" w:hAnsi="Arial" w:cs="Arial"/>
          <w:sz w:val="24"/>
          <w:szCs w:val="24"/>
          <w:lang w:val="fr-FR"/>
        </w:rPr>
        <w:softHyphen/>
        <w:t>sures neuves…………………………………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Recopie chacune de ces expressions en remplaçant passer par l’un des verbes suivants</w:t>
      </w:r>
      <w:r w:rsidRPr="003E5B3A">
        <w:rPr>
          <w:rFonts w:ascii="Arial" w:hAnsi="Arial" w:cs="Arial"/>
          <w:sz w:val="24"/>
          <w:szCs w:val="24"/>
          <w:lang w:val="fr-FR"/>
        </w:rPr>
        <w:t xml:space="preserve"> : filtrer – oublier – visionner – franchir – mettre.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passer le café …………………………………………………………………………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passer un film …………………………………………………………………………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défense de passer ……………………………………………………………………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passer une robe de chambre……………………………………………………………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passer un mot dans une copie……………………………………………………………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 xml:space="preserve">A </w:t>
      </w:r>
      <w:r w:rsidRPr="003E5B3A">
        <w:rPr>
          <w:rFonts w:ascii="Arial" w:hAnsi="Arial" w:cs="Arial"/>
          <w:b/>
          <w:bCs/>
          <w:sz w:val="24"/>
          <w:szCs w:val="24"/>
          <w:lang w:val="fr-FR"/>
        </w:rPr>
        <w:t>la plupart des noms peuvent être associés des adjectifs :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travail – travailleur ; la tristesse – triste.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Associe l’adjectif et le nom en les coloriant de la même couleur.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doux – joyeux – sévère – la sagesse – la fidélité – la sévérité – sage – fidèle – la joie – la douceur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Ecris le nom qui correspond à l’adjec</w:t>
      </w:r>
      <w:r w:rsidRPr="003E5B3A">
        <w:rPr>
          <w:rFonts w:ascii="Arial" w:hAnsi="Arial" w:cs="Arial"/>
          <w:sz w:val="24"/>
          <w:szCs w:val="24"/>
          <w:lang w:val="fr-FR"/>
        </w:rPr>
        <w:softHyphen/>
        <w:t>tif. Trouve-le dans la liste suivante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nation – le département – la commune – la région – le canton.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régional ……………………………………………..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départemental …………………………………………………..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communal ……………………………………………………..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national ……………………………………………………..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cantonal ……………………………………………………..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Écris l’adjectif qui correspond au nom.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Trouve le dans la liste suivante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confiant – orgueilleux – peureux – énergique – audacieux – énergique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l’audace 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l’orgueil 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l’énergie 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peur …………………………………………..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confiance 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plupart des verbes correspond un nom :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sauter – un saut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balayer – un balais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verbe se mime, le nom se dessine.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Associe le verbe au nom.</w:t>
      </w:r>
    </w:p>
    <w:tbl>
      <w:tblPr>
        <w:tblW w:w="7935" w:type="dxa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721"/>
        <w:gridCol w:w="6214"/>
      </w:tblGrid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VERBE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NOM CORRESPONDANT AU VERBE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blesser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un emprunt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fabriquer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la fatigue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chanter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une blessure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emprunter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une fabrique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fatiguer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le chant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danser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la conduite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balayer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la danse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discuter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la course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conduire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un balai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demander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une discussion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courir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une demande</w:t>
            </w:r>
          </w:p>
        </w:tc>
      </w:tr>
    </w:tbl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Trouve le verbe qui correspond au nom 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Ex. l’emballage du colis – on emballe le colis.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protection des animaux ………………………………………………………………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prolongation de la partie ………………………………………………………………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galopade dans le vent…………………………………………………………………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La réparation de la voiture…………………..……………………………………………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mélange des ingrédients………………………………………………………………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Ecris les noms qui correspondent aux verbes.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Expliquer ……………………. Nager 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Préparer ……………………. Dessiner 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questionner ……………………. Cuire 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Répondre ……………………. conduire 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Se déplacer ……………………. aimer …………………….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b/>
          <w:bCs/>
          <w:sz w:val="24"/>
          <w:szCs w:val="24"/>
          <w:lang w:val="fr-FR"/>
        </w:rPr>
      </w:pPr>
      <w:r w:rsidRPr="003E5B3A">
        <w:rPr>
          <w:rFonts w:ascii="Arial" w:hAnsi="Arial" w:cs="Arial"/>
          <w:b/>
          <w:bCs/>
          <w:sz w:val="24"/>
          <w:szCs w:val="24"/>
          <w:lang w:val="fr-FR"/>
        </w:rPr>
        <w:t>Le langage familier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Certains mots ne s’utilisent que dans le langage familier.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C’est marrant de patauger dans la flotte.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Il y a trois registres en français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Le langage familier,</w:t>
      </w:r>
      <w:r w:rsidRPr="003E5B3A">
        <w:rPr>
          <w:rFonts w:ascii="Arial" w:hAnsi="Arial" w:cs="Arial"/>
          <w:sz w:val="24"/>
          <w:szCs w:val="24"/>
          <w:lang w:val="fr-FR"/>
        </w:rPr>
        <w:t xml:space="preserve"> que l’on utilise à la maison, ou entre copains.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Le langage usuel</w:t>
      </w:r>
      <w:r w:rsidRPr="003E5B3A">
        <w:rPr>
          <w:rFonts w:ascii="Arial" w:hAnsi="Arial" w:cs="Arial"/>
          <w:sz w:val="24"/>
          <w:szCs w:val="24"/>
          <w:lang w:val="fr-FR"/>
        </w:rPr>
        <w:t>, celui que l’on utilise à l’école, avec les adultes.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Le langage soutenu</w:t>
      </w:r>
      <w:r w:rsidRPr="003E5B3A">
        <w:rPr>
          <w:rFonts w:ascii="Arial" w:hAnsi="Arial" w:cs="Arial"/>
          <w:sz w:val="24"/>
          <w:szCs w:val="24"/>
          <w:lang w:val="fr-FR"/>
        </w:rPr>
        <w:t xml:space="preserve"> est utilisé par les personnes qui parlent très bien.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Pour chaque mot souligné trouve un synonyme plus correct dans le cadre.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Agathe chiales.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C’est rigolo.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Baptiste fait une drôle de tronche.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Des gosses.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bique.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Quel boucan !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J’en ai ras le bol.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II est froussard.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bonne castagne.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C’est chouette ! 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pleures assez tête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enfants bien bruit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marmots dispute marre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chèvre amusant peureux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bille marrant trouillard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b/>
          <w:bCs/>
          <w:sz w:val="24"/>
          <w:szCs w:val="24"/>
          <w:lang w:val="fr-FR"/>
        </w:rPr>
        <w:t>Les noms composés sont formés de plusieurs mots très souvent réunis par un trait d’union</w:t>
      </w:r>
      <w:r w:rsidRPr="003E5B3A">
        <w:rPr>
          <w:rFonts w:ascii="Arial" w:hAnsi="Arial" w:cs="Arial"/>
          <w:sz w:val="24"/>
          <w:szCs w:val="24"/>
          <w:lang w:val="fr-FR"/>
        </w:rPr>
        <w:t xml:space="preserve"> : un porte-monnaie est un objet qui porte la monnaie.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porte-plume est un objet qui porte une plume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Barre l’intrus. (L’intrus n’est pas un objet)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casse-noix un tire-fesses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casse-noisettes un tire-bouchon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casse-pieds à tire-d’aile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porte-avion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porte-fenêtre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porte-bagages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Forme des noms composés en assemblant un mot de chaque liste.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wagon miettes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une chauve vue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longue lit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rouge gorge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chauffe eau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ouvre souris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chasse boîtes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presse fruits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essuie neige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ramasse mains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Cherche un mot composé commençant par :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après.……………………………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demi.……………………………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chasse.…………………………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avant.……………………………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sous.……………………………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pèse.……………………………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garde.…………………………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A l’aide des définitions, trouve les noms composés commençant par grand.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b/>
          <w:bCs/>
          <w:sz w:val="24"/>
          <w:szCs w:val="24"/>
          <w:lang w:val="fr-FR"/>
        </w:rPr>
        <w:t>Les synonymes</w:t>
      </w:r>
      <w:r w:rsidRPr="003E5B3A">
        <w:rPr>
          <w:rFonts w:ascii="Arial" w:hAnsi="Arial" w:cs="Arial"/>
          <w:sz w:val="24"/>
          <w:szCs w:val="24"/>
          <w:lang w:val="fr-FR"/>
        </w:rPr>
        <w:t xml:space="preserve"> sont des mots ou des expressions qui signifient à peu près la même chose : belle – jolie.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Trouve un synonyme pour chaque mot parmi les propositions de l’encadré.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maître interroger un soldat malade le tour le médecin retrouvé certain la fin le début l’infirmière le départ le but perdu  répondre le milieu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l’instituteur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commencement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docteur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</w:rPr>
      </w:pPr>
      <w:r w:rsidRPr="003E5B3A">
        <w:rPr>
          <w:rFonts w:ascii="Arial" w:hAnsi="Arial" w:cs="Arial"/>
          <w:sz w:val="24"/>
          <w:szCs w:val="24"/>
        </w:rPr>
        <w:t>I’arrivée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souffrant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questionner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un militaire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le centre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égaré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  <w:lang w:val="fr-FR"/>
        </w:rPr>
      </w:pPr>
      <w:r w:rsidRPr="003E5B3A">
        <w:rPr>
          <w:rFonts w:ascii="Arial" w:hAnsi="Arial" w:cs="Arial"/>
          <w:sz w:val="24"/>
          <w:szCs w:val="24"/>
          <w:lang w:val="fr-FR"/>
        </w:rPr>
        <w:t>sûr ………………………………………</w:t>
      </w:r>
    </w:p>
    <w:p w:rsidR="00BE7AB5" w:rsidRPr="003E5B3A" w:rsidRDefault="00BE7AB5" w:rsidP="003E5B3A">
      <w:pPr>
        <w:rPr>
          <w:rFonts w:ascii="Arial" w:hAnsi="Arial" w:cs="Arial"/>
          <w:sz w:val="24"/>
          <w:szCs w:val="24"/>
        </w:rPr>
      </w:pPr>
      <w:r w:rsidRPr="003E5B3A">
        <w:rPr>
          <w:rFonts w:ascii="Arial" w:hAnsi="Arial" w:cs="Arial"/>
          <w:sz w:val="24"/>
          <w:szCs w:val="24"/>
          <w:u w:val="single"/>
          <w:lang w:val="fr-FR"/>
        </w:rPr>
        <w:t>Regroupe les verbes par deux.</w:t>
      </w:r>
      <w:r w:rsidRPr="003E5B3A">
        <w:rPr>
          <w:rFonts w:ascii="Arial" w:hAnsi="Arial" w:cs="Arial"/>
          <w:sz w:val="24"/>
          <w:szCs w:val="24"/>
          <w:u w:val="single"/>
          <w:lang w:val="fr-FR"/>
        </w:rPr>
        <w:br/>
      </w:r>
      <w:r w:rsidRPr="003E5B3A">
        <w:rPr>
          <w:rFonts w:ascii="Arial" w:hAnsi="Arial" w:cs="Arial"/>
          <w:sz w:val="24"/>
          <w:szCs w:val="24"/>
        </w:rPr>
        <w:t>Ex. lancer – jeter.</w:t>
      </w:r>
    </w:p>
    <w:tbl>
      <w:tblPr>
        <w:tblW w:w="0" w:type="auto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129"/>
        <w:gridCol w:w="2196"/>
      </w:tblGrid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manger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entrer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frapper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 hurler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arrêter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 se mettre en colère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crier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se nourrir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 se fâcher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 pleurer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sangloter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battre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pénétrer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quitter</w:t>
            </w:r>
          </w:p>
        </w:tc>
      </w:tr>
      <w:tr w:rsidR="00BE7AB5" w:rsidRPr="00E87B9B">
        <w:trPr>
          <w:tblCellSpacing w:w="15" w:type="dxa"/>
        </w:trPr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partir</w:t>
            </w:r>
          </w:p>
        </w:tc>
        <w:tc>
          <w:tcPr>
            <w:tcW w:w="0" w:type="auto"/>
            <w:vAlign w:val="center"/>
          </w:tcPr>
          <w:p w:rsidR="00BE7AB5" w:rsidRPr="00E87B9B" w:rsidRDefault="00BE7AB5" w:rsidP="003E5B3A">
            <w:pPr>
              <w:rPr>
                <w:rFonts w:ascii="Arial" w:hAnsi="Arial" w:cs="Arial"/>
                <w:sz w:val="24"/>
                <w:szCs w:val="24"/>
              </w:rPr>
            </w:pPr>
            <w:r w:rsidRPr="00E87B9B">
              <w:rPr>
                <w:rFonts w:ascii="Arial" w:hAnsi="Arial" w:cs="Arial"/>
                <w:sz w:val="24"/>
                <w:szCs w:val="24"/>
              </w:rPr>
              <w:t>stopper</w:t>
            </w:r>
          </w:p>
        </w:tc>
      </w:tr>
    </w:tbl>
    <w:p w:rsidR="00BE7AB5" w:rsidRPr="003E5B3A" w:rsidRDefault="00BE7AB5">
      <w:pPr>
        <w:rPr>
          <w:rFonts w:ascii="Arial" w:hAnsi="Arial" w:cs="Arial"/>
          <w:sz w:val="24"/>
          <w:szCs w:val="24"/>
        </w:rPr>
      </w:pPr>
    </w:p>
    <w:sectPr w:rsidR="00BE7AB5" w:rsidRPr="003E5B3A" w:rsidSect="00C5185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416F"/>
    <w:rsid w:val="003E5B3A"/>
    <w:rsid w:val="007470CB"/>
    <w:rsid w:val="007F416F"/>
    <w:rsid w:val="00B06B4A"/>
    <w:rsid w:val="00BE7AB5"/>
    <w:rsid w:val="00C35B2E"/>
    <w:rsid w:val="00C51851"/>
    <w:rsid w:val="00E87B9B"/>
    <w:rsid w:val="00EF275D"/>
    <w:rsid w:val="00FF7E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851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16</Pages>
  <Words>1844</Words>
  <Characters>10701</Characters>
  <Application>Microsoft Office Outlook</Application>
  <DocSecurity>0</DocSecurity>
  <Lines>0</Lines>
  <Paragraphs>0</Paragraphs>
  <ScaleCrop>false</ScaleCrop>
  <Company>Ministerul Educatiei, Cercetarii si Tineretului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Florentina</dc:creator>
  <cp:keywords/>
  <dc:description/>
  <cp:lastModifiedBy>Administrator</cp:lastModifiedBy>
  <cp:revision>4</cp:revision>
  <dcterms:created xsi:type="dcterms:W3CDTF">2013-11-05T17:36:00Z</dcterms:created>
  <dcterms:modified xsi:type="dcterms:W3CDTF">2014-03-21T12:21:00Z</dcterms:modified>
</cp:coreProperties>
</file>